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2C4" w:rsidRDefault="00A842C4" w:rsidP="00B91E39">
      <w:pPr>
        <w:pStyle w:val="ListParagraph"/>
      </w:pPr>
      <w:r>
        <w:t>Spreewald</w:t>
      </w:r>
    </w:p>
    <w:p w:rsidR="00A842C4" w:rsidRDefault="00A842C4" w:rsidP="00B91E39"/>
    <w:p w:rsidR="00A842C4" w:rsidRDefault="00A842C4" w:rsidP="00B91E39">
      <w:pPr>
        <w:pStyle w:val="ListParagraph"/>
        <w:numPr>
          <w:ilvl w:val="0"/>
          <w:numId w:val="1"/>
        </w:numPr>
      </w:pPr>
      <w:r>
        <w:t>Haubentaucher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Rothalstaucher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Kormorane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Graureiher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Silberreiher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Weißstorch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Höckerschwäne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Graugänse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Stockenten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Tafelente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Schellente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Kolbenenten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Mäusebussard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Rotmilan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Schwarzmilan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Rohrweihe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Seeadler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Fischadler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Turmfalke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Kraniche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Blessrallen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Lachmöwe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Flussseeschwalbe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Flussuferläufer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Ringeltauben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Türkentaube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Kuckuck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Eisvogel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Grünspecht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Buntspecht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Mauersegler</w:t>
      </w:r>
    </w:p>
    <w:p w:rsidR="00A842C4" w:rsidRDefault="00A842C4" w:rsidP="00B91E39"/>
    <w:p w:rsidR="00A842C4" w:rsidRDefault="00A842C4" w:rsidP="00B91E39"/>
    <w:p w:rsidR="00A842C4" w:rsidRDefault="00A842C4" w:rsidP="00B91E39">
      <w:pPr>
        <w:pStyle w:val="ListParagraph"/>
        <w:numPr>
          <w:ilvl w:val="0"/>
          <w:numId w:val="1"/>
        </w:numPr>
      </w:pPr>
      <w:r>
        <w:t>Bachstelze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Bergstelze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Schafstelze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Rauchschwalbe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Mehlschwalbe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Amsel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Singdrossel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Nachtigall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Rotkehlchen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Zaunkönig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Mönchsgrasmücke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Gartengrasmücke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Zilpzalp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Fitis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Drosselrohrsänger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Teichrohrsänger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Sumpfrohrsänger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Grauschnäpper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Kohlmeise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Blaumeise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Kleiber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Stare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Aaskrähen/Nebelkrähen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Kolkrabe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Eichelhäher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Elster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Pirol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Buchfink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Grünfink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Stieglitz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Girlitz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Goldammer</w:t>
      </w:r>
    </w:p>
    <w:p w:rsidR="00A842C4" w:rsidRDefault="00A842C4" w:rsidP="00B91E39">
      <w:pPr>
        <w:pStyle w:val="ListParagraph"/>
        <w:numPr>
          <w:ilvl w:val="0"/>
          <w:numId w:val="1"/>
        </w:numPr>
      </w:pPr>
      <w:r>
        <w:t>Haussperlinge</w:t>
      </w:r>
    </w:p>
    <w:p w:rsidR="00A842C4" w:rsidRDefault="00A842C4" w:rsidP="00B91E39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>Feldsperling</w:t>
      </w:r>
    </w:p>
    <w:p w:rsidR="00A842C4" w:rsidRDefault="00A842C4" w:rsidP="001A2199">
      <w:pPr>
        <w:pStyle w:val="ListParagraph"/>
      </w:pPr>
    </w:p>
    <w:p w:rsidR="00A842C4" w:rsidRDefault="00A842C4" w:rsidP="001A2199">
      <w:pPr>
        <w:pStyle w:val="ListParagraph"/>
      </w:pPr>
      <w:r>
        <w:t>Damwild</w:t>
      </w:r>
    </w:p>
    <w:p w:rsidR="00A842C4" w:rsidRDefault="00A842C4" w:rsidP="001A2199">
      <w:pPr>
        <w:pStyle w:val="ListParagraph"/>
      </w:pPr>
      <w:r>
        <w:t>Reh</w:t>
      </w:r>
    </w:p>
    <w:p w:rsidR="00A842C4" w:rsidRDefault="00A842C4" w:rsidP="001A2199">
      <w:pPr>
        <w:pStyle w:val="ListParagraph"/>
      </w:pPr>
      <w:r>
        <w:t>Fledermäuse</w:t>
      </w:r>
    </w:p>
    <w:p w:rsidR="00A842C4" w:rsidRDefault="00A842C4" w:rsidP="001A2199">
      <w:pPr>
        <w:pStyle w:val="ListParagraph"/>
      </w:pPr>
      <w:r>
        <w:t>Nutrias</w:t>
      </w:r>
    </w:p>
    <w:p w:rsidR="00A842C4" w:rsidRDefault="00A842C4" w:rsidP="001A2199">
      <w:pPr>
        <w:pStyle w:val="ListParagraph"/>
      </w:pPr>
    </w:p>
    <w:p w:rsidR="00A842C4" w:rsidRDefault="00A842C4" w:rsidP="001A2199">
      <w:pPr>
        <w:pStyle w:val="ListParagraph"/>
      </w:pPr>
      <w:r>
        <w:t>Lepidopt.:</w:t>
      </w:r>
    </w:p>
    <w:p w:rsidR="00A842C4" w:rsidRDefault="00A842C4" w:rsidP="001A2199">
      <w:pPr>
        <w:pStyle w:val="ListParagraph"/>
      </w:pPr>
      <w:r>
        <w:t>Tagpfauenauge</w:t>
      </w:r>
    </w:p>
    <w:p w:rsidR="00A842C4" w:rsidRDefault="00A842C4" w:rsidP="001A2199">
      <w:pPr>
        <w:pStyle w:val="ListParagraph"/>
      </w:pPr>
      <w:r>
        <w:t>Admiral</w:t>
      </w:r>
    </w:p>
    <w:p w:rsidR="00A842C4" w:rsidRDefault="00A842C4" w:rsidP="001A2199">
      <w:pPr>
        <w:pStyle w:val="ListParagraph"/>
      </w:pPr>
      <w:r>
        <w:t>Trauermantel</w:t>
      </w:r>
    </w:p>
    <w:p w:rsidR="00A842C4" w:rsidRDefault="00A842C4" w:rsidP="001A2199">
      <w:pPr>
        <w:pStyle w:val="ListParagraph"/>
      </w:pPr>
      <w:r>
        <w:t>Kleiner Perlmuttfalter</w:t>
      </w:r>
    </w:p>
    <w:p w:rsidR="00A842C4" w:rsidRDefault="00A842C4" w:rsidP="001A2199">
      <w:pPr>
        <w:pStyle w:val="ListParagraph"/>
      </w:pPr>
      <w:r>
        <w:t>Landkärtchen</w:t>
      </w:r>
    </w:p>
    <w:p w:rsidR="00A842C4" w:rsidRDefault="00A842C4" w:rsidP="001A2199">
      <w:pPr>
        <w:pStyle w:val="ListParagraph"/>
      </w:pPr>
      <w:r>
        <w:t>Weißlinge</w:t>
      </w:r>
    </w:p>
    <w:p w:rsidR="00A842C4" w:rsidRDefault="00A842C4" w:rsidP="001A2199">
      <w:pPr>
        <w:pStyle w:val="ListParagraph"/>
      </w:pPr>
      <w:r>
        <w:t>Zitronenfalter</w:t>
      </w:r>
    </w:p>
    <w:p w:rsidR="00A842C4" w:rsidRDefault="00A842C4" w:rsidP="001A2199">
      <w:pPr>
        <w:pStyle w:val="ListParagraph"/>
      </w:pPr>
      <w:r>
        <w:t>Großes Ochsenauge</w:t>
      </w:r>
    </w:p>
    <w:p w:rsidR="00A842C4" w:rsidRDefault="00A842C4" w:rsidP="001A2199">
      <w:pPr>
        <w:pStyle w:val="ListParagraph"/>
      </w:pPr>
      <w:r>
        <w:t>Kleiner Heufalter…</w:t>
      </w:r>
    </w:p>
    <w:p w:rsidR="00A842C4" w:rsidRDefault="00A842C4" w:rsidP="001A2199">
      <w:pPr>
        <w:pStyle w:val="ListParagraph"/>
      </w:pPr>
    </w:p>
    <w:p w:rsidR="00A842C4" w:rsidRDefault="00A842C4" w:rsidP="00B91E39">
      <w:pPr>
        <w:ind w:left="360"/>
      </w:pPr>
    </w:p>
    <w:p w:rsidR="00A842C4" w:rsidRDefault="00A842C4" w:rsidP="00B91E39"/>
    <w:p w:rsidR="00A842C4" w:rsidRDefault="00A842C4" w:rsidP="00B91E39"/>
    <w:p w:rsidR="00A842C4" w:rsidRDefault="00A842C4" w:rsidP="00B91E39"/>
    <w:p w:rsidR="00A842C4" w:rsidRDefault="00A842C4"/>
    <w:sectPr w:rsidR="00A842C4" w:rsidSect="00877A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7016F"/>
    <w:multiLevelType w:val="hybridMultilevel"/>
    <w:tmpl w:val="526A45B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E39"/>
    <w:rsid w:val="001A2199"/>
    <w:rsid w:val="00336C26"/>
    <w:rsid w:val="00711A22"/>
    <w:rsid w:val="00756A92"/>
    <w:rsid w:val="00773A77"/>
    <w:rsid w:val="007C7FF5"/>
    <w:rsid w:val="008049D5"/>
    <w:rsid w:val="00877A4A"/>
    <w:rsid w:val="00987046"/>
    <w:rsid w:val="00A842C4"/>
    <w:rsid w:val="00B91E39"/>
    <w:rsid w:val="00CD5C88"/>
    <w:rsid w:val="00E86BDC"/>
    <w:rsid w:val="00EF0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A4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91E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128</Words>
  <Characters>811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Spreewald</dc:title>
  <dc:subject/>
  <dc:creator>Bertolt Seidel</dc:creator>
  <cp:keywords/>
  <dc:description/>
  <cp:lastModifiedBy>Bert</cp:lastModifiedBy>
  <cp:revision>2</cp:revision>
  <dcterms:created xsi:type="dcterms:W3CDTF">2024-07-21T17:42:00Z</dcterms:created>
  <dcterms:modified xsi:type="dcterms:W3CDTF">2024-07-21T17:42:00Z</dcterms:modified>
</cp:coreProperties>
</file>